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7D10" w:rsidRPr="00D75E1A" w:rsidRDefault="00D75E1A" w:rsidP="00ED326F">
      <w:pPr>
        <w:jc w:val="center"/>
        <w:rPr>
          <w:sz w:val="32"/>
          <w:szCs w:val="32"/>
        </w:rPr>
      </w:pPr>
      <w:r>
        <w:rPr>
          <w:sz w:val="32"/>
          <w:szCs w:val="32"/>
        </w:rPr>
        <w:t>HTPD Woods Education O</w:t>
      </w:r>
      <w:r w:rsidR="00ED326F" w:rsidRPr="00D75E1A">
        <w:rPr>
          <w:sz w:val="32"/>
          <w:szCs w:val="32"/>
        </w:rPr>
        <w:t>verview</w:t>
      </w:r>
    </w:p>
    <w:p w:rsidR="00ED326F" w:rsidRDefault="00A04322" w:rsidP="00ED326F">
      <w:pPr>
        <w:jc w:val="center"/>
      </w:pPr>
      <w:r>
        <w:t xml:space="preserve">(There </w:t>
      </w:r>
      <w:proofErr w:type="gramStart"/>
      <w:r>
        <w:t>are</w:t>
      </w:r>
      <w:r w:rsidR="00363ACE">
        <w:t xml:space="preserve"> a range</w:t>
      </w:r>
      <w:proofErr w:type="gramEnd"/>
      <w:r w:rsidR="00363ACE">
        <w:t xml:space="preserve"> of activities in each term as they</w:t>
      </w:r>
      <w:r w:rsidR="00DC3001">
        <w:t xml:space="preserve"> </w:t>
      </w:r>
      <w:r w:rsidR="00363ACE">
        <w:t>may</w:t>
      </w:r>
      <w:r w:rsidR="00DC3001">
        <w:t xml:space="preserve"> vary in response</w:t>
      </w:r>
      <w:r w:rsidR="00363ACE">
        <w:t xml:space="preserve"> to the availability </w:t>
      </w:r>
      <w:r w:rsidR="00971329">
        <w:t xml:space="preserve">of </w:t>
      </w:r>
      <w:r w:rsidR="00DC3001">
        <w:t>natural materials</w:t>
      </w:r>
      <w:r w:rsidR="00971329">
        <w:t xml:space="preserve"> and the changes in season</w:t>
      </w:r>
      <w:r w:rsidR="00DC3001">
        <w:t>)</w:t>
      </w:r>
    </w:p>
    <w:tbl>
      <w:tblPr>
        <w:tblStyle w:val="GridTable1Light-Accent6"/>
        <w:tblW w:w="0" w:type="auto"/>
        <w:tblLook w:val="04A0" w:firstRow="1" w:lastRow="0" w:firstColumn="1" w:lastColumn="0" w:noHBand="0" w:noVBand="1"/>
      </w:tblPr>
      <w:tblGrid>
        <w:gridCol w:w="1790"/>
        <w:gridCol w:w="1791"/>
        <w:gridCol w:w="1848"/>
        <w:gridCol w:w="1796"/>
        <w:gridCol w:w="1791"/>
      </w:tblGrid>
      <w:tr w:rsidR="00ED326F" w:rsidTr="003D44F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90" w:type="dxa"/>
            <w:shd w:val="clear" w:color="auto" w:fill="CCFF99"/>
          </w:tcPr>
          <w:p w:rsidR="00ED326F" w:rsidRDefault="00ED326F" w:rsidP="00ED326F">
            <w:pPr>
              <w:jc w:val="center"/>
            </w:pPr>
          </w:p>
        </w:tc>
        <w:tc>
          <w:tcPr>
            <w:tcW w:w="1791" w:type="dxa"/>
            <w:shd w:val="clear" w:color="auto" w:fill="CCFF99"/>
          </w:tcPr>
          <w:p w:rsidR="00ED326F" w:rsidRDefault="00ED326F" w:rsidP="00ED326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Year 3</w:t>
            </w:r>
          </w:p>
        </w:tc>
        <w:tc>
          <w:tcPr>
            <w:tcW w:w="1848" w:type="dxa"/>
            <w:shd w:val="clear" w:color="auto" w:fill="CCFF99"/>
          </w:tcPr>
          <w:p w:rsidR="00ED326F" w:rsidRDefault="00ED326F" w:rsidP="00ED326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Year 4</w:t>
            </w:r>
          </w:p>
          <w:p w:rsidR="00C261AC" w:rsidRDefault="00C261AC" w:rsidP="00ED326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796" w:type="dxa"/>
            <w:shd w:val="clear" w:color="auto" w:fill="CCFF99"/>
          </w:tcPr>
          <w:p w:rsidR="00ED326F" w:rsidRDefault="00ED326F" w:rsidP="00ED326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Year 5</w:t>
            </w:r>
          </w:p>
        </w:tc>
        <w:tc>
          <w:tcPr>
            <w:tcW w:w="1791" w:type="dxa"/>
            <w:shd w:val="clear" w:color="auto" w:fill="CCFF99"/>
          </w:tcPr>
          <w:p w:rsidR="00ED326F" w:rsidRDefault="00ED326F" w:rsidP="00ED326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Year 6</w:t>
            </w:r>
          </w:p>
        </w:tc>
      </w:tr>
      <w:tr w:rsidR="00ED326F" w:rsidTr="003D44F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90" w:type="dxa"/>
            <w:shd w:val="clear" w:color="auto" w:fill="CCFF99"/>
          </w:tcPr>
          <w:p w:rsidR="00ED326F" w:rsidRDefault="00ED326F" w:rsidP="007B204C">
            <w:r>
              <w:t>Autumn Term</w:t>
            </w:r>
          </w:p>
        </w:tc>
        <w:tc>
          <w:tcPr>
            <w:tcW w:w="1791" w:type="dxa"/>
          </w:tcPr>
          <w:p w:rsidR="00617A48" w:rsidRDefault="00617A48" w:rsidP="00617A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Make clay beasties </w:t>
            </w:r>
          </w:p>
          <w:p w:rsidR="00617A48" w:rsidRDefault="00617A48" w:rsidP="00617A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:rsidR="00617A48" w:rsidRDefault="00617A48" w:rsidP="00617A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:rsidR="00ED326F" w:rsidRDefault="00600099" w:rsidP="007B20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Make</w:t>
            </w:r>
            <w:r w:rsidR="00ED326F">
              <w:t xml:space="preserve"> an oil lamp pinch pot </w:t>
            </w:r>
          </w:p>
          <w:p w:rsidR="00ED326F" w:rsidRDefault="00ED326F" w:rsidP="007B20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:rsidR="00617A48" w:rsidRDefault="00617A48" w:rsidP="007B20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:rsidR="003D44F4" w:rsidRDefault="000B7B9C" w:rsidP="003D44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Make</w:t>
            </w:r>
            <w:r w:rsidR="003D44F4">
              <w:t xml:space="preserve"> conker soap</w:t>
            </w:r>
          </w:p>
          <w:p w:rsidR="00ED326F" w:rsidRDefault="00ED326F" w:rsidP="003D44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:rsidR="003D44F4" w:rsidRDefault="000B7B9C" w:rsidP="003D44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Make</w:t>
            </w:r>
            <w:r w:rsidR="003D44F4">
              <w:t xml:space="preserve"> ivy soap</w:t>
            </w:r>
          </w:p>
          <w:p w:rsidR="003D44F4" w:rsidRDefault="003D44F4" w:rsidP="003D44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848" w:type="dxa"/>
          </w:tcPr>
          <w:p w:rsidR="003D44F4" w:rsidRDefault="003D44F4" w:rsidP="003D44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Basic fire lighting</w:t>
            </w:r>
          </w:p>
          <w:p w:rsidR="003D44F4" w:rsidRDefault="003D44F4" w:rsidP="003D44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(continued at Bentley Copse)</w:t>
            </w:r>
          </w:p>
          <w:p w:rsidR="00600099" w:rsidRDefault="00600099" w:rsidP="006000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:rsidR="00B01CEC" w:rsidRDefault="00B01CEC" w:rsidP="007B20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:rsidR="00B01CEC" w:rsidRDefault="000B7B9C" w:rsidP="007B20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Cook</w:t>
            </w:r>
            <w:r w:rsidR="00B01CEC">
              <w:t xml:space="preserve"> eggs on a stick</w:t>
            </w:r>
          </w:p>
          <w:p w:rsidR="00B01CEC" w:rsidRDefault="00B01CEC" w:rsidP="007B20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:rsidR="00617A48" w:rsidRDefault="00617A48" w:rsidP="007B20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:rsidR="00B01CEC" w:rsidRDefault="000B7B9C" w:rsidP="007B20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Make a Viking friendship braid.</w:t>
            </w:r>
          </w:p>
          <w:p w:rsidR="003D44F4" w:rsidRDefault="000B7B9C" w:rsidP="007B20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Weave</w:t>
            </w:r>
            <w:r w:rsidR="003D44F4">
              <w:t xml:space="preserve"> with string and cloth</w:t>
            </w:r>
          </w:p>
          <w:p w:rsidR="00B01CEC" w:rsidRDefault="00B01CEC" w:rsidP="007B20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796" w:type="dxa"/>
          </w:tcPr>
          <w:p w:rsidR="00617A48" w:rsidRDefault="00A0285D" w:rsidP="00617A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Make</w:t>
            </w:r>
            <w:r w:rsidR="009B4627">
              <w:t xml:space="preserve"> a leather book mark and hammer stamp logo</w:t>
            </w:r>
          </w:p>
          <w:p w:rsidR="00DC3001" w:rsidRDefault="00DC3001" w:rsidP="00617A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:rsidR="00DC3001" w:rsidRDefault="00DC3001" w:rsidP="00DC300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Make a mallet –</w:t>
            </w:r>
            <w:r w:rsidR="00A0285D">
              <w:t xml:space="preserve"> involves use of</w:t>
            </w:r>
            <w:r>
              <w:t xml:space="preserve"> tools and sawing </w:t>
            </w:r>
          </w:p>
          <w:p w:rsidR="00DC3001" w:rsidRDefault="00DC3001" w:rsidP="00617A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:rsidR="00617A48" w:rsidRDefault="00617A48" w:rsidP="007B20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:rsidR="00011AA6" w:rsidRDefault="00011AA6" w:rsidP="007B20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:rsidR="00617A48" w:rsidRDefault="00617A48" w:rsidP="007B20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:rsidR="00011AA6" w:rsidRDefault="00011AA6" w:rsidP="007B20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:rsidR="00617A48" w:rsidRDefault="00617A48" w:rsidP="00617A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:rsidR="00011AA6" w:rsidRDefault="00011AA6" w:rsidP="00617A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791" w:type="dxa"/>
          </w:tcPr>
          <w:p w:rsidR="00AB54DC" w:rsidRDefault="00AB54DC" w:rsidP="00AB54D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Make a fire torch using rags and other material</w:t>
            </w:r>
          </w:p>
          <w:p w:rsidR="005E461C" w:rsidRDefault="005E461C" w:rsidP="007B20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:rsidR="005E461C" w:rsidRDefault="005E461C" w:rsidP="007B20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:rsidR="00617A48" w:rsidRDefault="00617A48" w:rsidP="00617A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Make bread and butter and cook bread on a stick</w:t>
            </w:r>
            <w:r w:rsidR="00DE742F">
              <w:t xml:space="preserve"> – </w:t>
            </w:r>
            <w:r w:rsidR="000B7B9C">
              <w:t xml:space="preserve">use a </w:t>
            </w:r>
            <w:r w:rsidR="00DE742F">
              <w:t xml:space="preserve">potato peeler </w:t>
            </w:r>
          </w:p>
          <w:p w:rsidR="005E461C" w:rsidRDefault="005E461C" w:rsidP="007B20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3D44F4" w:rsidTr="003D44F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90" w:type="dxa"/>
            <w:shd w:val="clear" w:color="auto" w:fill="CCFF99"/>
          </w:tcPr>
          <w:p w:rsidR="003D44F4" w:rsidRDefault="003D44F4" w:rsidP="007B204C">
            <w:r>
              <w:t xml:space="preserve">Seasonal </w:t>
            </w:r>
          </w:p>
        </w:tc>
        <w:tc>
          <w:tcPr>
            <w:tcW w:w="7226" w:type="dxa"/>
            <w:gridSpan w:val="4"/>
          </w:tcPr>
          <w:p w:rsidR="003D44F4" w:rsidRDefault="003D44F4" w:rsidP="007B20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Christmas yule log and wreaths </w:t>
            </w:r>
          </w:p>
          <w:p w:rsidR="003D44F4" w:rsidRDefault="003D44F4" w:rsidP="007B20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ED326F" w:rsidTr="003D44F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90" w:type="dxa"/>
            <w:shd w:val="clear" w:color="auto" w:fill="CCFF99"/>
          </w:tcPr>
          <w:p w:rsidR="00ED326F" w:rsidRDefault="00ED326F" w:rsidP="007B204C"/>
        </w:tc>
        <w:tc>
          <w:tcPr>
            <w:tcW w:w="1791" w:type="dxa"/>
            <w:shd w:val="clear" w:color="auto" w:fill="CCFF99"/>
          </w:tcPr>
          <w:p w:rsidR="00ED326F" w:rsidRPr="00C261AC" w:rsidRDefault="007B204C" w:rsidP="007B20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C261AC">
              <w:rPr>
                <w:b/>
              </w:rPr>
              <w:t xml:space="preserve">Year 3 </w:t>
            </w:r>
          </w:p>
        </w:tc>
        <w:tc>
          <w:tcPr>
            <w:tcW w:w="1848" w:type="dxa"/>
            <w:shd w:val="clear" w:color="auto" w:fill="CCFF99"/>
          </w:tcPr>
          <w:p w:rsidR="00ED326F" w:rsidRPr="00C261AC" w:rsidRDefault="007B204C" w:rsidP="007B20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C261AC">
              <w:rPr>
                <w:b/>
              </w:rPr>
              <w:t>Year 4</w:t>
            </w:r>
          </w:p>
          <w:p w:rsidR="00C261AC" w:rsidRPr="00C261AC" w:rsidRDefault="00C261AC" w:rsidP="007B20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796" w:type="dxa"/>
            <w:shd w:val="clear" w:color="auto" w:fill="CCFF99"/>
          </w:tcPr>
          <w:p w:rsidR="00ED326F" w:rsidRPr="00C261AC" w:rsidRDefault="007B204C" w:rsidP="007B20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C261AC">
              <w:rPr>
                <w:b/>
              </w:rPr>
              <w:t>Year 5</w:t>
            </w:r>
          </w:p>
        </w:tc>
        <w:tc>
          <w:tcPr>
            <w:tcW w:w="1791" w:type="dxa"/>
            <w:shd w:val="clear" w:color="auto" w:fill="CCFF99"/>
          </w:tcPr>
          <w:p w:rsidR="00ED326F" w:rsidRPr="00C261AC" w:rsidRDefault="007B204C" w:rsidP="007B20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C261AC">
              <w:rPr>
                <w:b/>
              </w:rPr>
              <w:t>Year 6</w:t>
            </w:r>
          </w:p>
        </w:tc>
      </w:tr>
      <w:tr w:rsidR="00ED326F" w:rsidTr="003D44F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90" w:type="dxa"/>
            <w:shd w:val="clear" w:color="auto" w:fill="CCFF99"/>
          </w:tcPr>
          <w:p w:rsidR="00ED326F" w:rsidRDefault="00ED326F" w:rsidP="007B204C">
            <w:r>
              <w:t>Spring Term</w:t>
            </w:r>
          </w:p>
        </w:tc>
        <w:tc>
          <w:tcPr>
            <w:tcW w:w="1791" w:type="dxa"/>
          </w:tcPr>
          <w:p w:rsidR="007B204C" w:rsidRDefault="007B204C" w:rsidP="007B20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Create a water filter</w:t>
            </w:r>
            <w:r w:rsidR="003D44F4">
              <w:t xml:space="preserve"> – using natural materials</w:t>
            </w:r>
          </w:p>
          <w:p w:rsidR="003B6BA5" w:rsidRDefault="003B6BA5" w:rsidP="007B20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:rsidR="003D44F4" w:rsidRDefault="003D44F4" w:rsidP="007B20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:rsidR="003D44F4" w:rsidRDefault="00A0285D" w:rsidP="003D44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Make</w:t>
            </w:r>
            <w:r w:rsidR="000B7B9C">
              <w:t xml:space="preserve"> o</w:t>
            </w:r>
            <w:r w:rsidR="003D44F4">
              <w:t>ak ink</w:t>
            </w:r>
          </w:p>
          <w:p w:rsidR="003B6BA5" w:rsidRDefault="003B6BA5" w:rsidP="003D44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:rsidR="003D44F4" w:rsidRDefault="003D44F4" w:rsidP="003D44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:rsidR="003D44F4" w:rsidRDefault="003D44F4" w:rsidP="003D44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Make a compass needle – using magnets</w:t>
            </w:r>
          </w:p>
          <w:p w:rsidR="003D44F4" w:rsidRDefault="003D44F4" w:rsidP="003D44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:rsidR="003D44F4" w:rsidRDefault="003D44F4" w:rsidP="007B20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:rsidR="007B204C" w:rsidRDefault="007B204C" w:rsidP="007B20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:rsidR="00617A48" w:rsidRDefault="00617A48" w:rsidP="007B20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:rsidR="00617A48" w:rsidRDefault="00617A48" w:rsidP="007B20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:rsidR="00617A48" w:rsidRDefault="00617A48" w:rsidP="007B20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:rsidR="00617A48" w:rsidRDefault="00617A48" w:rsidP="007B20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:rsidR="00617A48" w:rsidRDefault="00617A48" w:rsidP="007B20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:rsidR="007B204C" w:rsidRDefault="007B204C" w:rsidP="007B20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848" w:type="dxa"/>
          </w:tcPr>
          <w:p w:rsidR="003D44F4" w:rsidRDefault="003D44F4" w:rsidP="003D44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Create an animal footprint </w:t>
            </w:r>
            <w:r w:rsidR="00DC3001">
              <w:t xml:space="preserve">trap </w:t>
            </w:r>
            <w:r>
              <w:t xml:space="preserve">using clay </w:t>
            </w:r>
            <w:r w:rsidR="000B7B9C">
              <w:t xml:space="preserve">and </w:t>
            </w:r>
            <w:r>
              <w:t>a camera trap</w:t>
            </w:r>
          </w:p>
          <w:p w:rsidR="003D44F4" w:rsidRDefault="003D44F4" w:rsidP="003D44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:rsidR="003B6BA5" w:rsidRDefault="003B6BA5" w:rsidP="003D44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:rsidR="00D43CC1" w:rsidRDefault="000B7B9C" w:rsidP="00D43CC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Build</w:t>
            </w:r>
            <w:r w:rsidR="00D43CC1">
              <w:t xml:space="preserve"> dens – use a tarp and appropriate knots and lashings</w:t>
            </w:r>
          </w:p>
          <w:p w:rsidR="00B01CEC" w:rsidRDefault="00B01CEC" w:rsidP="007B20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:rsidR="00617A48" w:rsidRDefault="00617A48" w:rsidP="007B20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:rsidR="00B01CEC" w:rsidRDefault="00B01CEC" w:rsidP="007B20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Make a </w:t>
            </w:r>
            <w:r w:rsidR="000B7B9C">
              <w:t>char cloth and charcoal – use</w:t>
            </w:r>
            <w:r>
              <w:t xml:space="preserve"> potato peelers</w:t>
            </w:r>
            <w:r w:rsidR="003D44F4">
              <w:t xml:space="preserve"> </w:t>
            </w:r>
          </w:p>
          <w:p w:rsidR="00B01CEC" w:rsidRDefault="00B01CEC" w:rsidP="007B20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:rsidR="00B01CEC" w:rsidRDefault="00B01CEC" w:rsidP="007B20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Make a leather tassel</w:t>
            </w:r>
            <w:r w:rsidR="003D44F4">
              <w:t xml:space="preserve"> and keyring – scissors, ruler, pens and glue</w:t>
            </w:r>
          </w:p>
          <w:p w:rsidR="00B01CEC" w:rsidRDefault="00B01CEC" w:rsidP="007B20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:rsidR="003B6BA5" w:rsidRDefault="003B6BA5" w:rsidP="007B20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:rsidR="00164F5B" w:rsidRDefault="00164F5B" w:rsidP="00164F5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Design and make an elder necklace </w:t>
            </w:r>
            <w:r>
              <w:lastRenderedPageBreak/>
              <w:t>– tent peg and potato peeler</w:t>
            </w:r>
          </w:p>
          <w:p w:rsidR="00164F5B" w:rsidRDefault="00164F5B" w:rsidP="007B20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:rsidR="00B01CEC" w:rsidRDefault="00B01CEC" w:rsidP="003D44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796" w:type="dxa"/>
          </w:tcPr>
          <w:p w:rsidR="00617A48" w:rsidRDefault="000B7B9C" w:rsidP="00617A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lastRenderedPageBreak/>
              <w:t>I</w:t>
            </w:r>
            <w:r>
              <w:t xml:space="preserve">ntermediate </w:t>
            </w:r>
            <w:r>
              <w:t>f</w:t>
            </w:r>
            <w:r w:rsidR="00617A48">
              <w:t>ire lighting using natural materials</w:t>
            </w:r>
          </w:p>
          <w:p w:rsidR="00617A48" w:rsidRDefault="00617A48" w:rsidP="00617A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:rsidR="00617A48" w:rsidRDefault="00617A48" w:rsidP="00617A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:rsidR="00617A48" w:rsidRDefault="000B7B9C" w:rsidP="00617A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Make a hurdle</w:t>
            </w:r>
            <w:r w:rsidR="00D43CC1">
              <w:t xml:space="preserve"> –manipulate hazel using gloves and mallets</w:t>
            </w:r>
          </w:p>
          <w:p w:rsidR="000D636B" w:rsidRDefault="000D636B" w:rsidP="007B20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:rsidR="003B6BA5" w:rsidRDefault="003B6BA5" w:rsidP="007B20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:rsidR="00164F5B" w:rsidRDefault="00164F5B" w:rsidP="00164F5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Build a dome </w:t>
            </w:r>
            <w:proofErr w:type="spellStart"/>
            <w:r>
              <w:t>wikki</w:t>
            </w:r>
            <w:proofErr w:type="spellEnd"/>
            <w:r>
              <w:t xml:space="preserve"> shelter as a team – </w:t>
            </w:r>
            <w:r w:rsidR="000B7B9C">
              <w:t xml:space="preserve">use hazel, knots and </w:t>
            </w:r>
            <w:r>
              <w:t>string</w:t>
            </w:r>
          </w:p>
          <w:p w:rsidR="00011AA6" w:rsidRDefault="00011AA6" w:rsidP="007B20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791" w:type="dxa"/>
          </w:tcPr>
          <w:p w:rsidR="00617A48" w:rsidRDefault="00617A48" w:rsidP="007B20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Advance fire lighting</w:t>
            </w:r>
            <w:r w:rsidR="00AB54DC">
              <w:t xml:space="preserve"> – friction fire lighting involving team work</w:t>
            </w:r>
          </w:p>
          <w:p w:rsidR="00617A48" w:rsidRDefault="00617A48" w:rsidP="007B20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:rsidR="00617A48" w:rsidRDefault="00617A48" w:rsidP="00617A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:rsidR="009B4627" w:rsidRDefault="009B4627" w:rsidP="009B46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Knife – safe handling and use.  Make a tent peg</w:t>
            </w:r>
          </w:p>
          <w:p w:rsidR="009B4627" w:rsidRDefault="009B4627" w:rsidP="009B46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:rsidR="009B4627" w:rsidRDefault="009B4627" w:rsidP="009B46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:rsidR="009B4627" w:rsidRDefault="009B4627" w:rsidP="009B46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Make a kitchen roll holder – use an eye auger </w:t>
            </w:r>
            <w:r w:rsidR="00DC3001">
              <w:t>and small hand drill</w:t>
            </w:r>
          </w:p>
          <w:p w:rsidR="009B4627" w:rsidRDefault="009B4627" w:rsidP="009B46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:rsidR="00617A48" w:rsidRDefault="00617A48" w:rsidP="00617A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:rsidR="005E461C" w:rsidRDefault="005E461C" w:rsidP="007B20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:rsidR="005E461C" w:rsidRDefault="005E461C" w:rsidP="00AB54D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3D44F4" w:rsidTr="003D44F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90" w:type="dxa"/>
            <w:shd w:val="clear" w:color="auto" w:fill="CCFF99"/>
          </w:tcPr>
          <w:p w:rsidR="003D44F4" w:rsidRDefault="003D44F4" w:rsidP="007B204C">
            <w:r>
              <w:t>Seasonal</w:t>
            </w:r>
          </w:p>
        </w:tc>
        <w:tc>
          <w:tcPr>
            <w:tcW w:w="7226" w:type="dxa"/>
            <w:gridSpan w:val="4"/>
          </w:tcPr>
          <w:p w:rsidR="003B6BA5" w:rsidRDefault="003D44F4" w:rsidP="007B20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Cooking pancakes</w:t>
            </w:r>
          </w:p>
          <w:p w:rsidR="003D44F4" w:rsidRDefault="003B6BA5" w:rsidP="007B20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Making </w:t>
            </w:r>
            <w:r w:rsidR="003D44F4">
              <w:t>Easter crosses</w:t>
            </w:r>
            <w:r>
              <w:t xml:space="preserve"> using natural materials</w:t>
            </w:r>
          </w:p>
          <w:p w:rsidR="003D44F4" w:rsidRDefault="003D44F4" w:rsidP="007B20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ED326F" w:rsidTr="003D44F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90" w:type="dxa"/>
            <w:shd w:val="clear" w:color="auto" w:fill="CCFF99"/>
          </w:tcPr>
          <w:p w:rsidR="00ED326F" w:rsidRDefault="00ED326F" w:rsidP="007B204C">
            <w:r>
              <w:t>Summer Term</w:t>
            </w:r>
          </w:p>
        </w:tc>
        <w:tc>
          <w:tcPr>
            <w:tcW w:w="1791" w:type="dxa"/>
            <w:shd w:val="clear" w:color="auto" w:fill="CCFF99"/>
          </w:tcPr>
          <w:p w:rsidR="00ED326F" w:rsidRPr="00C261AC" w:rsidRDefault="007B204C" w:rsidP="007B20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C261AC">
              <w:rPr>
                <w:b/>
              </w:rPr>
              <w:t>Year 3</w:t>
            </w:r>
          </w:p>
        </w:tc>
        <w:tc>
          <w:tcPr>
            <w:tcW w:w="1848" w:type="dxa"/>
            <w:shd w:val="clear" w:color="auto" w:fill="CCFF99"/>
          </w:tcPr>
          <w:p w:rsidR="00ED326F" w:rsidRPr="00C261AC" w:rsidRDefault="007B204C" w:rsidP="007B20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C261AC">
              <w:rPr>
                <w:b/>
              </w:rPr>
              <w:t xml:space="preserve">Year 4 </w:t>
            </w:r>
          </w:p>
          <w:p w:rsidR="00C261AC" w:rsidRPr="00C261AC" w:rsidRDefault="00C261AC" w:rsidP="007B20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796" w:type="dxa"/>
            <w:shd w:val="clear" w:color="auto" w:fill="CCFF99"/>
          </w:tcPr>
          <w:p w:rsidR="00ED326F" w:rsidRPr="00C261AC" w:rsidRDefault="007B204C" w:rsidP="007B20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C261AC">
              <w:rPr>
                <w:b/>
              </w:rPr>
              <w:t>Year 5</w:t>
            </w:r>
          </w:p>
        </w:tc>
        <w:tc>
          <w:tcPr>
            <w:tcW w:w="1791" w:type="dxa"/>
            <w:shd w:val="clear" w:color="auto" w:fill="CCFF99"/>
          </w:tcPr>
          <w:p w:rsidR="00ED326F" w:rsidRPr="00C261AC" w:rsidRDefault="007B204C" w:rsidP="007B20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C261AC">
              <w:rPr>
                <w:b/>
              </w:rPr>
              <w:t>Year 6</w:t>
            </w:r>
          </w:p>
        </w:tc>
      </w:tr>
      <w:tr w:rsidR="00ED326F" w:rsidTr="003D44F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90" w:type="dxa"/>
            <w:shd w:val="clear" w:color="auto" w:fill="CCFF99"/>
          </w:tcPr>
          <w:p w:rsidR="00ED326F" w:rsidRDefault="00ED326F" w:rsidP="007B204C"/>
        </w:tc>
        <w:tc>
          <w:tcPr>
            <w:tcW w:w="1791" w:type="dxa"/>
          </w:tcPr>
          <w:p w:rsidR="00D75E1A" w:rsidRDefault="00A0285D" w:rsidP="007B20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Build</w:t>
            </w:r>
            <w:r w:rsidR="00D75E1A">
              <w:t xml:space="preserve"> dens </w:t>
            </w:r>
          </w:p>
          <w:p w:rsidR="003D44F4" w:rsidRDefault="003D44F4" w:rsidP="007B20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:rsidR="003B6BA5" w:rsidRDefault="003B6BA5" w:rsidP="007B20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:rsidR="003B6BA5" w:rsidRDefault="003B6BA5" w:rsidP="003B6B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:rsidR="003D44F4" w:rsidRDefault="003B6BA5" w:rsidP="003D44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Identify insects</w:t>
            </w:r>
            <w:r w:rsidR="000B7B9C">
              <w:t xml:space="preserve"> and m</w:t>
            </w:r>
            <w:r w:rsidR="003D44F4">
              <w:t xml:space="preserve">ake an Insect Trap </w:t>
            </w:r>
          </w:p>
          <w:p w:rsidR="003D44F4" w:rsidRDefault="003D44F4" w:rsidP="003D44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:rsidR="003D44F4" w:rsidRDefault="003D44F4" w:rsidP="003D44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:rsidR="003B6BA5" w:rsidRDefault="003B6BA5" w:rsidP="003D44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:rsidR="003D44F4" w:rsidRDefault="00A0285D" w:rsidP="003D44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Cut and split</w:t>
            </w:r>
            <w:r w:rsidR="000B7B9C">
              <w:t xml:space="preserve"> wood – use </w:t>
            </w:r>
            <w:r w:rsidR="003D44F4">
              <w:t>buck saws</w:t>
            </w:r>
          </w:p>
          <w:p w:rsidR="003D44F4" w:rsidRDefault="003D44F4" w:rsidP="007B20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848" w:type="dxa"/>
          </w:tcPr>
          <w:p w:rsidR="00B01CEC" w:rsidRDefault="000B7B9C" w:rsidP="007B20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Learn how to collect water using</w:t>
            </w:r>
            <w:r w:rsidR="00B01CEC">
              <w:t xml:space="preserve"> hanging branches and plastic bags</w:t>
            </w:r>
          </w:p>
          <w:p w:rsidR="00617A48" w:rsidRDefault="00617A48" w:rsidP="007B20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:rsidR="003D44F4" w:rsidRDefault="00A0285D" w:rsidP="003D44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Plant and twist</w:t>
            </w:r>
            <w:r w:rsidR="003D44F4">
              <w:t xml:space="preserve"> fibres – nettle string</w:t>
            </w:r>
          </w:p>
          <w:p w:rsidR="00617A48" w:rsidRDefault="00617A48" w:rsidP="00617A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:rsidR="00B01CEC" w:rsidRDefault="00B01CEC" w:rsidP="007B20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:rsidR="00B01CEC" w:rsidRDefault="00B01CEC" w:rsidP="007B20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Make a bush</w:t>
            </w:r>
            <w:r w:rsidR="00D43CC1">
              <w:t xml:space="preserve"> </w:t>
            </w:r>
            <w:r>
              <w:t>craft bed</w:t>
            </w:r>
            <w:r w:rsidR="00D43CC1">
              <w:t xml:space="preserve"> – </w:t>
            </w:r>
            <w:r w:rsidR="000B7B9C">
              <w:t xml:space="preserve">use </w:t>
            </w:r>
            <w:r w:rsidR="00D43CC1">
              <w:t>hazel and mallets</w:t>
            </w:r>
          </w:p>
          <w:p w:rsidR="00B01CEC" w:rsidRDefault="00B01CEC" w:rsidP="007B20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:rsidR="003D44F4" w:rsidRDefault="003D44F4" w:rsidP="00B01C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:rsidR="003D44F4" w:rsidRDefault="00A0285D" w:rsidP="00B01C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Make a solar s</w:t>
            </w:r>
            <w:r w:rsidR="003D44F4">
              <w:t xml:space="preserve">till – </w:t>
            </w:r>
            <w:r>
              <w:t xml:space="preserve">a </w:t>
            </w:r>
            <w:r w:rsidR="003B6BA5">
              <w:t xml:space="preserve">hole with plastic to make </w:t>
            </w:r>
            <w:r w:rsidR="003D44F4">
              <w:t>condensation to produce water</w:t>
            </w:r>
          </w:p>
          <w:p w:rsidR="00164F5B" w:rsidRDefault="00164F5B" w:rsidP="00B01C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:rsidR="00164F5B" w:rsidRDefault="00164F5B" w:rsidP="00B01C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:rsidR="00B01CEC" w:rsidRDefault="00B01CEC" w:rsidP="007B20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:rsidR="00B01CEC" w:rsidRDefault="00B01CEC" w:rsidP="007B20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:rsidR="00B01CEC" w:rsidRDefault="00B01CEC" w:rsidP="007B20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796" w:type="dxa"/>
          </w:tcPr>
          <w:p w:rsidR="00ED326F" w:rsidRDefault="00011AA6" w:rsidP="007B20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Make a feather pen</w:t>
            </w:r>
            <w:r w:rsidR="00D43CC1">
              <w:t xml:space="preserve"> – </w:t>
            </w:r>
            <w:r w:rsidR="000B7B9C">
              <w:t>use scissors/</w:t>
            </w:r>
            <w:r w:rsidR="00D43CC1">
              <w:t xml:space="preserve">craft knife </w:t>
            </w:r>
          </w:p>
          <w:p w:rsidR="000D636B" w:rsidRDefault="000D636B" w:rsidP="007B20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:rsidR="000D636B" w:rsidRDefault="000D636B" w:rsidP="007B20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Weave a bird hanging basket</w:t>
            </w:r>
            <w:r w:rsidR="00D43CC1">
              <w:t xml:space="preserve"> – </w:t>
            </w:r>
            <w:r w:rsidR="000B7B9C">
              <w:t xml:space="preserve">use </w:t>
            </w:r>
            <w:r w:rsidR="00D43CC1">
              <w:t xml:space="preserve">willow </w:t>
            </w:r>
          </w:p>
          <w:p w:rsidR="000D636B" w:rsidRDefault="000D636B" w:rsidP="007B20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:rsidR="00D43CC1" w:rsidRDefault="00D43CC1" w:rsidP="00D43CC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Stone carving</w:t>
            </w:r>
            <w:r w:rsidR="000B7B9C">
              <w:t>s - use</w:t>
            </w:r>
            <w:r>
              <w:t xml:space="preserve"> air brick and clay print</w:t>
            </w:r>
          </w:p>
          <w:p w:rsidR="00D43CC1" w:rsidRDefault="00D43CC1" w:rsidP="007B20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:rsidR="000D636B" w:rsidRDefault="000D636B" w:rsidP="007B20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:rsidR="000D636B" w:rsidRDefault="000B7B9C" w:rsidP="007B20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Make a s</w:t>
            </w:r>
            <w:r w:rsidR="00D43CC1">
              <w:t>ignal fire using a tepee frame</w:t>
            </w:r>
          </w:p>
          <w:p w:rsidR="00D43CC1" w:rsidRDefault="00D43CC1" w:rsidP="007B20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:rsidR="000B7B9C" w:rsidRDefault="000B7B9C" w:rsidP="00D43CC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:rsidR="00D43CC1" w:rsidRDefault="00A0285D" w:rsidP="00D43CC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Make a mini raft</w:t>
            </w:r>
            <w:r w:rsidR="00D43CC1">
              <w:t xml:space="preserve"> – string, floating and sinking with different weights</w:t>
            </w:r>
          </w:p>
        </w:tc>
        <w:tc>
          <w:tcPr>
            <w:tcW w:w="1791" w:type="dxa"/>
          </w:tcPr>
          <w:p w:rsidR="005E461C" w:rsidRDefault="005E461C" w:rsidP="007B20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Forage plantain – produce a calming balm for insect bites</w:t>
            </w:r>
            <w:r w:rsidR="00AB54DC">
              <w:t xml:space="preserve"> – almond oil or virgin olive oil</w:t>
            </w:r>
          </w:p>
          <w:p w:rsidR="00AB54DC" w:rsidRDefault="00AB54DC" w:rsidP="007B20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:rsidR="003B6BA5" w:rsidRDefault="003B6BA5" w:rsidP="007B20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:rsidR="00AB54DC" w:rsidRDefault="00AB54DC" w:rsidP="00AB54D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Make a spoon using hot embers and oxygen</w:t>
            </w:r>
          </w:p>
          <w:p w:rsidR="00AB54DC" w:rsidRDefault="00AB54DC" w:rsidP="00AB54D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:rsidR="003B6BA5" w:rsidRDefault="003B6BA5" w:rsidP="00AB54D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:rsidR="00AB54DC" w:rsidRDefault="00AB54DC" w:rsidP="00AB54D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Make models of different designs of bush craft bed </w:t>
            </w:r>
            <w:bookmarkStart w:id="0" w:name="_GoBack"/>
            <w:bookmarkEnd w:id="0"/>
          </w:p>
          <w:p w:rsidR="00AB54DC" w:rsidRDefault="00AB54DC" w:rsidP="00AB54D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:rsidR="003B6BA5" w:rsidRDefault="003B6BA5" w:rsidP="00AB54D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:rsidR="00AB54DC" w:rsidRDefault="00AB54DC" w:rsidP="00AB54D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Steam bend wood and make tweezers  - pan and steamed water</w:t>
            </w:r>
          </w:p>
          <w:p w:rsidR="00AB54DC" w:rsidRDefault="00AB54DC" w:rsidP="00AB54D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:rsidR="00AB54DC" w:rsidRDefault="00AB54DC" w:rsidP="007B20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3D44F4" w:rsidTr="003D44F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90" w:type="dxa"/>
            <w:shd w:val="clear" w:color="auto" w:fill="CCFF99"/>
          </w:tcPr>
          <w:p w:rsidR="003D44F4" w:rsidRDefault="003D44F4" w:rsidP="007B204C">
            <w:r>
              <w:t xml:space="preserve">Seasonal </w:t>
            </w:r>
          </w:p>
        </w:tc>
        <w:tc>
          <w:tcPr>
            <w:tcW w:w="7226" w:type="dxa"/>
            <w:gridSpan w:val="4"/>
          </w:tcPr>
          <w:p w:rsidR="003D44F4" w:rsidRDefault="003D44F4" w:rsidP="007B20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:rsidR="003B6BA5" w:rsidRDefault="003B6BA5" w:rsidP="007B20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</w:tbl>
    <w:p w:rsidR="00ED326F" w:rsidRDefault="00ED326F" w:rsidP="00ED326F">
      <w:pPr>
        <w:jc w:val="center"/>
      </w:pPr>
    </w:p>
    <w:sectPr w:rsidR="00ED326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326F"/>
    <w:rsid w:val="00011AA6"/>
    <w:rsid w:val="000B7B9C"/>
    <w:rsid w:val="000D636B"/>
    <w:rsid w:val="00164F5B"/>
    <w:rsid w:val="00217D10"/>
    <w:rsid w:val="002F590E"/>
    <w:rsid w:val="00363ACE"/>
    <w:rsid w:val="003B6BA5"/>
    <w:rsid w:val="003D44F4"/>
    <w:rsid w:val="005E461C"/>
    <w:rsid w:val="00600099"/>
    <w:rsid w:val="00617A48"/>
    <w:rsid w:val="00721DAB"/>
    <w:rsid w:val="007B204C"/>
    <w:rsid w:val="009552CD"/>
    <w:rsid w:val="00971329"/>
    <w:rsid w:val="009B4627"/>
    <w:rsid w:val="00A0285D"/>
    <w:rsid w:val="00A04322"/>
    <w:rsid w:val="00AB54DC"/>
    <w:rsid w:val="00B01CEC"/>
    <w:rsid w:val="00C261AC"/>
    <w:rsid w:val="00C65AB2"/>
    <w:rsid w:val="00D43CC1"/>
    <w:rsid w:val="00D75E1A"/>
    <w:rsid w:val="00DC3001"/>
    <w:rsid w:val="00DE742F"/>
    <w:rsid w:val="00ED32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3DA0F3"/>
  <w15:chartTrackingRefBased/>
  <w15:docId w15:val="{F6A1518F-DE5C-4752-AAED-56E4D679F7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D32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-Accent6">
    <w:name w:val="Grid Table 1 Light Accent 6"/>
    <w:basedOn w:val="TableNormal"/>
    <w:uiPriority w:val="46"/>
    <w:rsid w:val="007B204C"/>
    <w:pPr>
      <w:spacing w:after="0" w:line="240" w:lineRule="auto"/>
    </w:pPr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C65AB2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5AB2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A6BFEA3F</Template>
  <TotalTime>545</TotalTime>
  <Pages>2</Pages>
  <Words>375</Words>
  <Characters>2144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HTPD School</Company>
  <LinksUpToDate>false</LinksUpToDate>
  <CharactersWithSpaces>2514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Pronger</dc:creator>
  <cp:keywords/>
  <dc:description/>
  <cp:lastModifiedBy>Helen Pronger</cp:lastModifiedBy>
  <cp:revision>27</cp:revision>
  <cp:lastPrinted>2023-02-23T11:47:00Z</cp:lastPrinted>
  <dcterms:created xsi:type="dcterms:W3CDTF">2023-02-02T09:00:00Z</dcterms:created>
  <dcterms:modified xsi:type="dcterms:W3CDTF">2023-02-23T12:03:00Z</dcterms:modified>
</cp:coreProperties>
</file>